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49BB5" w14:textId="2DAD257A" w:rsidR="00140686" w:rsidRDefault="000A5661" w:rsidP="00140686">
      <w:pPr>
        <w:pBdr>
          <w:bottom w:val="single" w:sz="12" w:space="1" w:color="auto"/>
        </w:pBdr>
        <w:jc w:val="center"/>
        <w:rPr>
          <w:rFonts w:cstheme="minorHAnsi"/>
          <w:b/>
          <w:bCs/>
          <w:sz w:val="36"/>
          <w:szCs w:val="36"/>
        </w:rPr>
      </w:pPr>
      <w:r w:rsidRPr="000520F4">
        <w:rPr>
          <w:rFonts w:cstheme="minorHAnsi"/>
          <w:b/>
          <w:bCs/>
          <w:sz w:val="36"/>
          <w:szCs w:val="36"/>
        </w:rPr>
        <w:t>Client Intake Form</w:t>
      </w:r>
    </w:p>
    <w:p w14:paraId="66837509" w14:textId="77777777" w:rsidR="00140686" w:rsidRPr="00140686" w:rsidRDefault="00140686" w:rsidP="00140686">
      <w:pPr>
        <w:pBdr>
          <w:bottom w:val="single" w:sz="12" w:space="1" w:color="auto"/>
        </w:pBdr>
        <w:jc w:val="center"/>
        <w:rPr>
          <w:rFonts w:cstheme="minorHAnsi"/>
          <w:b/>
          <w:bCs/>
          <w:sz w:val="36"/>
          <w:szCs w:val="36"/>
        </w:rPr>
      </w:pPr>
    </w:p>
    <w:p w14:paraId="468AF02E" w14:textId="77777777" w:rsidR="00140686" w:rsidRPr="000520F4" w:rsidRDefault="00140686" w:rsidP="00DF0C19">
      <w:pPr>
        <w:jc w:val="center"/>
        <w:rPr>
          <w:rFonts w:ascii="Avenir Book" w:hAnsi="Avenir Book" w:cs="Al Tarikh"/>
          <w:b/>
          <w:bCs/>
          <w:sz w:val="32"/>
          <w:szCs w:val="32"/>
          <w:u w:val="single"/>
        </w:rPr>
      </w:pPr>
    </w:p>
    <w:p w14:paraId="7DB77CB3" w14:textId="2076AC05" w:rsidR="000A79DB" w:rsidRDefault="000520F4" w:rsidP="000520F4">
      <w:pPr>
        <w:jc w:val="center"/>
        <w:rPr>
          <w:rFonts w:ascii="Avenir Book" w:hAnsi="Avenir Book" w:cs="Al Tarikh"/>
          <w:b/>
          <w:bCs/>
          <w:sz w:val="28"/>
          <w:szCs w:val="28"/>
          <w:u w:val="single"/>
        </w:rPr>
      </w:pPr>
      <w:r w:rsidRPr="00356CC9">
        <w:rPr>
          <w:rFonts w:ascii="Avenir Book" w:hAnsi="Avenir Book" w:cs="Al Tarikh"/>
          <w:b/>
          <w:bCs/>
          <w:sz w:val="28"/>
          <w:szCs w:val="28"/>
          <w:u w:val="single"/>
        </w:rPr>
        <w:t>Client Information</w:t>
      </w:r>
    </w:p>
    <w:p w14:paraId="03B1F3CB" w14:textId="77777777" w:rsidR="00356CC9" w:rsidRPr="00356CC9" w:rsidRDefault="00356CC9" w:rsidP="000520F4">
      <w:pPr>
        <w:jc w:val="center"/>
        <w:rPr>
          <w:rFonts w:ascii="Avenir Book" w:hAnsi="Avenir Book" w:cs="Al Tarikh"/>
          <w:b/>
          <w:bCs/>
          <w:sz w:val="28"/>
          <w:szCs w:val="28"/>
          <w:u w:val="single"/>
        </w:rPr>
      </w:pPr>
    </w:p>
    <w:p w14:paraId="539772E3" w14:textId="741F495A" w:rsidR="000520F4" w:rsidRPr="000520F4" w:rsidRDefault="000A5661" w:rsidP="000A5661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Client Name: </w:t>
      </w:r>
      <w:r w:rsidR="00177B50" w:rsidRPr="000520F4">
        <w:rPr>
          <w:rFonts w:ascii="Avenir Book" w:hAnsi="Avenir Book" w:cs="Al Tarikh"/>
          <w:b/>
          <w:bCs/>
          <w:sz w:val="28"/>
          <w:szCs w:val="28"/>
        </w:rPr>
        <w:t xml:space="preserve"> </w:t>
      </w:r>
    </w:p>
    <w:p w14:paraId="3EA5979F" w14:textId="38C764CC" w:rsidR="00502EEB" w:rsidRPr="000520F4" w:rsidRDefault="000A5661" w:rsidP="000A5661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>D</w:t>
      </w:r>
      <w:r w:rsidR="00916328">
        <w:rPr>
          <w:rFonts w:ascii="Avenir Book" w:hAnsi="Avenir Book" w:cs="Al Tarikh"/>
          <w:b/>
          <w:bCs/>
          <w:sz w:val="28"/>
          <w:szCs w:val="28"/>
        </w:rPr>
        <w:t xml:space="preserve">ate of </w:t>
      </w:r>
      <w:r w:rsidRPr="000520F4">
        <w:rPr>
          <w:rFonts w:ascii="Avenir Book" w:hAnsi="Avenir Book" w:cs="Al Tarikh"/>
          <w:b/>
          <w:bCs/>
          <w:sz w:val="28"/>
          <w:szCs w:val="28"/>
        </w:rPr>
        <w:t>B</w:t>
      </w:r>
      <w:r w:rsidR="00916328">
        <w:rPr>
          <w:rFonts w:ascii="Avenir Book" w:hAnsi="Avenir Book" w:cs="Al Tarikh"/>
          <w:b/>
          <w:bCs/>
          <w:sz w:val="28"/>
          <w:szCs w:val="28"/>
        </w:rPr>
        <w:t>irth</w:t>
      </w: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: </w:t>
      </w:r>
      <w:r w:rsidR="00706907" w:rsidRPr="000520F4">
        <w:rPr>
          <w:rFonts w:ascii="Avenir Book" w:hAnsi="Avenir Book" w:cs="Al Tarikh"/>
          <w:b/>
          <w:bCs/>
          <w:sz w:val="28"/>
          <w:szCs w:val="28"/>
        </w:rPr>
        <w:t xml:space="preserve"> </w:t>
      </w:r>
    </w:p>
    <w:p w14:paraId="71B68C45" w14:textId="0A28D442" w:rsidR="00502EEB" w:rsidRPr="000520F4" w:rsidRDefault="000A5661" w:rsidP="000A5661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Primary Phone: </w:t>
      </w:r>
      <w:r w:rsidR="0045375D" w:rsidRPr="000520F4">
        <w:rPr>
          <w:rFonts w:ascii="Avenir Book" w:hAnsi="Avenir Book" w:cs="Al Tarikh"/>
          <w:b/>
          <w:bCs/>
          <w:sz w:val="28"/>
          <w:szCs w:val="28"/>
        </w:rPr>
        <w:t xml:space="preserve"> </w:t>
      </w:r>
    </w:p>
    <w:p w14:paraId="3B2DD0A8" w14:textId="77777777" w:rsidR="00DF0C19" w:rsidRPr="000520F4" w:rsidRDefault="00DF0C19" w:rsidP="000A5661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Client’s </w:t>
      </w:r>
      <w:r w:rsidR="000A5661" w:rsidRPr="000520F4">
        <w:rPr>
          <w:rFonts w:ascii="Avenir Book" w:hAnsi="Avenir Book" w:cs="Al Tarikh"/>
          <w:b/>
          <w:bCs/>
          <w:sz w:val="28"/>
          <w:szCs w:val="28"/>
        </w:rPr>
        <w:t>Primary Email:</w:t>
      </w:r>
      <w:r w:rsidR="0045375D" w:rsidRPr="000520F4">
        <w:rPr>
          <w:rFonts w:ascii="Avenir Book" w:hAnsi="Avenir Book" w:cs="Al Tarikh"/>
          <w:b/>
          <w:bCs/>
          <w:sz w:val="28"/>
          <w:szCs w:val="28"/>
        </w:rPr>
        <w:t xml:space="preserve">  </w:t>
      </w:r>
    </w:p>
    <w:p w14:paraId="03302749" w14:textId="224935FB" w:rsidR="000A5661" w:rsidRDefault="00DF0C19" w:rsidP="000A5661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Current </w:t>
      </w:r>
      <w:r w:rsidR="0026038D" w:rsidRPr="000520F4">
        <w:rPr>
          <w:rFonts w:ascii="Avenir Book" w:hAnsi="Avenir Book" w:cs="Al Tarikh"/>
          <w:b/>
          <w:bCs/>
          <w:sz w:val="28"/>
          <w:szCs w:val="28"/>
        </w:rPr>
        <w:t>A</w:t>
      </w:r>
      <w:r w:rsidRPr="000520F4">
        <w:rPr>
          <w:rFonts w:ascii="Avenir Book" w:hAnsi="Avenir Book" w:cs="Al Tarikh"/>
          <w:b/>
          <w:bCs/>
          <w:sz w:val="28"/>
          <w:szCs w:val="28"/>
        </w:rPr>
        <w:t>ddress:</w:t>
      </w:r>
      <w:r w:rsidR="0045375D" w:rsidRPr="000520F4">
        <w:rPr>
          <w:rFonts w:ascii="Avenir Book" w:hAnsi="Avenir Book" w:cs="Al Tarikh"/>
          <w:b/>
          <w:bCs/>
          <w:sz w:val="28"/>
          <w:szCs w:val="28"/>
        </w:rPr>
        <w:t xml:space="preserve">  </w:t>
      </w:r>
    </w:p>
    <w:p w14:paraId="72825928" w14:textId="0DA34B1F" w:rsidR="000520F4" w:rsidRDefault="000520F4" w:rsidP="000520F4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Spouse/Primary Caregiver: </w:t>
      </w:r>
    </w:p>
    <w:p w14:paraId="4C8593D7" w14:textId="4FCC5102" w:rsidR="000520F4" w:rsidRPr="000520F4" w:rsidRDefault="000520F4" w:rsidP="000520F4">
      <w:pPr>
        <w:rPr>
          <w:rFonts w:ascii="Avenir Book" w:hAnsi="Avenir Book" w:cs="Al Tarikh"/>
          <w:b/>
          <w:bCs/>
          <w:sz w:val="28"/>
          <w:szCs w:val="28"/>
        </w:rPr>
      </w:pPr>
      <w:r>
        <w:rPr>
          <w:rFonts w:ascii="Avenir Book" w:hAnsi="Avenir Book" w:cs="Al Tarikh"/>
          <w:b/>
          <w:bCs/>
          <w:sz w:val="28"/>
          <w:szCs w:val="28"/>
        </w:rPr>
        <w:t xml:space="preserve">Spouse/Primary Caregiver Phone/Email: </w:t>
      </w:r>
    </w:p>
    <w:p w14:paraId="6DA89A20" w14:textId="77777777" w:rsidR="000520F4" w:rsidRDefault="000520F4" w:rsidP="000A5661">
      <w:pPr>
        <w:rPr>
          <w:rFonts w:ascii="Avenir Book" w:hAnsi="Avenir Book" w:cs="Al Tarikh"/>
          <w:b/>
          <w:bCs/>
          <w:sz w:val="28"/>
          <w:szCs w:val="28"/>
        </w:rPr>
      </w:pPr>
    </w:p>
    <w:p w14:paraId="01353D38" w14:textId="3C121725" w:rsidR="000520F4" w:rsidRDefault="000520F4" w:rsidP="000520F4">
      <w:pPr>
        <w:jc w:val="center"/>
        <w:rPr>
          <w:rFonts w:ascii="Avenir Book" w:hAnsi="Avenir Book" w:cs="Al Tarikh"/>
          <w:b/>
          <w:bCs/>
          <w:sz w:val="28"/>
          <w:szCs w:val="28"/>
          <w:u w:val="single"/>
        </w:rPr>
      </w:pPr>
      <w:r w:rsidRPr="000520F4">
        <w:rPr>
          <w:rFonts w:ascii="Avenir Book" w:hAnsi="Avenir Book" w:cs="Al Tarikh"/>
          <w:b/>
          <w:bCs/>
          <w:sz w:val="28"/>
          <w:szCs w:val="28"/>
          <w:u w:val="single"/>
        </w:rPr>
        <w:t>Emergency Contact Information</w:t>
      </w:r>
    </w:p>
    <w:p w14:paraId="1D0EC335" w14:textId="040F954E" w:rsidR="000520F4" w:rsidRDefault="000520F4" w:rsidP="000520F4">
      <w:pPr>
        <w:jc w:val="center"/>
        <w:rPr>
          <w:rFonts w:ascii="Avenir Book" w:hAnsi="Avenir Book" w:cs="Al Tarikh"/>
          <w:b/>
          <w:bCs/>
          <w:sz w:val="28"/>
          <w:szCs w:val="28"/>
          <w:u w:val="single"/>
        </w:rPr>
      </w:pPr>
    </w:p>
    <w:p w14:paraId="64DF8350" w14:textId="2D5E0D84" w:rsidR="000520F4" w:rsidRPr="000520F4" w:rsidRDefault="000520F4" w:rsidP="000520F4">
      <w:pPr>
        <w:rPr>
          <w:rFonts w:ascii="Avenir Book" w:hAnsi="Avenir Book" w:cs="Al Tarikh"/>
          <w:b/>
          <w:bCs/>
          <w:sz w:val="28"/>
          <w:szCs w:val="28"/>
        </w:rPr>
      </w:pPr>
      <w:r>
        <w:rPr>
          <w:rFonts w:ascii="Avenir Book" w:hAnsi="Avenir Book" w:cs="Al Tarikh"/>
          <w:b/>
          <w:bCs/>
          <w:sz w:val="28"/>
          <w:szCs w:val="28"/>
        </w:rPr>
        <w:t>Emergency Contact:</w:t>
      </w:r>
    </w:p>
    <w:p w14:paraId="19BD0904" w14:textId="628C7AF5" w:rsidR="000520F4" w:rsidRDefault="000520F4" w:rsidP="000A5661">
      <w:pPr>
        <w:rPr>
          <w:rFonts w:ascii="Avenir Book" w:hAnsi="Avenir Book" w:cs="Al Tarikh"/>
          <w:b/>
          <w:bCs/>
          <w:sz w:val="28"/>
          <w:szCs w:val="28"/>
        </w:rPr>
      </w:pPr>
      <w:r>
        <w:rPr>
          <w:rFonts w:ascii="Avenir Book" w:hAnsi="Avenir Book" w:cs="Al Tarikh"/>
          <w:b/>
          <w:bCs/>
          <w:sz w:val="28"/>
          <w:szCs w:val="28"/>
        </w:rPr>
        <w:t>Emergency Contact’s Phone:</w:t>
      </w:r>
    </w:p>
    <w:p w14:paraId="579B9C54" w14:textId="383D10DF" w:rsidR="00FD2ED0" w:rsidRPr="000520F4" w:rsidRDefault="0026038D" w:rsidP="000A5661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Email: </w:t>
      </w:r>
    </w:p>
    <w:p w14:paraId="385D8325" w14:textId="77777777" w:rsidR="00916328" w:rsidRPr="000520F4" w:rsidRDefault="00916328" w:rsidP="000A5661">
      <w:pPr>
        <w:rPr>
          <w:rFonts w:ascii="Avenir Book" w:hAnsi="Avenir Book" w:cs="Al Tarikh"/>
          <w:b/>
          <w:bCs/>
          <w:sz w:val="28"/>
          <w:szCs w:val="28"/>
          <w:u w:val="single"/>
        </w:rPr>
      </w:pPr>
    </w:p>
    <w:p w14:paraId="2BA2E5F0" w14:textId="0A844966" w:rsidR="000520F4" w:rsidRPr="000520F4" w:rsidRDefault="00FD6D76" w:rsidP="000520F4">
      <w:pPr>
        <w:jc w:val="center"/>
        <w:rPr>
          <w:rFonts w:ascii="Avenir Book" w:hAnsi="Avenir Book" w:cs="Al Tarikh"/>
          <w:b/>
          <w:bCs/>
          <w:sz w:val="28"/>
          <w:szCs w:val="28"/>
          <w:u w:val="single"/>
        </w:rPr>
      </w:pPr>
      <w:r>
        <w:rPr>
          <w:rFonts w:ascii="Avenir Book" w:hAnsi="Avenir Book" w:cs="Al Tarikh"/>
          <w:b/>
          <w:bCs/>
          <w:sz w:val="28"/>
          <w:szCs w:val="28"/>
          <w:u w:val="single"/>
        </w:rPr>
        <w:t xml:space="preserve">Appointed </w:t>
      </w:r>
      <w:r w:rsidR="000520F4" w:rsidRPr="000520F4">
        <w:rPr>
          <w:rFonts w:ascii="Avenir Book" w:hAnsi="Avenir Book" w:cs="Al Tarikh"/>
          <w:b/>
          <w:bCs/>
          <w:sz w:val="28"/>
          <w:szCs w:val="28"/>
          <w:u w:val="single"/>
        </w:rPr>
        <w:t>Power of Attorney &amp; Financial Advisor</w:t>
      </w:r>
    </w:p>
    <w:p w14:paraId="7BC3DB49" w14:textId="77777777" w:rsidR="000520F4" w:rsidRPr="000520F4" w:rsidRDefault="000520F4" w:rsidP="000A5661">
      <w:pPr>
        <w:rPr>
          <w:rFonts w:ascii="Avenir Book" w:hAnsi="Avenir Book" w:cs="Al Tarikh"/>
          <w:b/>
          <w:bCs/>
          <w:sz w:val="28"/>
          <w:szCs w:val="28"/>
        </w:rPr>
      </w:pPr>
    </w:p>
    <w:p w14:paraId="1A02706B" w14:textId="0B006FDD" w:rsidR="00502EEB" w:rsidRPr="000520F4" w:rsidRDefault="00502EEB" w:rsidP="00502EEB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>P</w:t>
      </w:r>
      <w:r w:rsidR="0026038D" w:rsidRPr="000520F4">
        <w:rPr>
          <w:rFonts w:ascii="Avenir Book" w:hAnsi="Avenir Book" w:cs="Al Tarikh"/>
          <w:b/>
          <w:bCs/>
          <w:sz w:val="28"/>
          <w:szCs w:val="28"/>
        </w:rPr>
        <w:t>ower of Attorney (POA)/Appointed Guardian</w:t>
      </w:r>
      <w:r w:rsidRPr="000520F4">
        <w:rPr>
          <w:rFonts w:ascii="Avenir Book" w:hAnsi="Avenir Book" w:cs="Al Tarikh"/>
          <w:b/>
          <w:bCs/>
          <w:sz w:val="28"/>
          <w:szCs w:val="28"/>
        </w:rPr>
        <w:t>:</w:t>
      </w:r>
      <w:r w:rsidR="0045375D" w:rsidRPr="000520F4">
        <w:rPr>
          <w:rFonts w:ascii="Avenir Book" w:hAnsi="Avenir Book" w:cs="Al Tarikh"/>
          <w:b/>
          <w:bCs/>
          <w:sz w:val="28"/>
          <w:szCs w:val="28"/>
        </w:rPr>
        <w:t xml:space="preserve">  </w:t>
      </w:r>
    </w:p>
    <w:p w14:paraId="6A9F8466" w14:textId="00477BEC" w:rsidR="00502EEB" w:rsidRPr="000520F4" w:rsidRDefault="00502EEB" w:rsidP="00502EEB">
      <w:pPr>
        <w:rPr>
          <w:rFonts w:ascii="Wingdings 2" w:hAnsi="Wingdings 2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>POA</w:t>
      </w:r>
      <w:r w:rsidR="0026038D" w:rsidRPr="000520F4">
        <w:rPr>
          <w:rFonts w:ascii="Avenir Book" w:hAnsi="Avenir Book" w:cs="Al Tarikh"/>
          <w:b/>
          <w:bCs/>
          <w:sz w:val="28"/>
          <w:szCs w:val="28"/>
        </w:rPr>
        <w:t>/Guardianship</w:t>
      </w: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 Activated</w:t>
      </w:r>
      <w:r w:rsidR="00916328">
        <w:rPr>
          <w:rFonts w:ascii="Avenir Book" w:hAnsi="Avenir Book" w:cs="Al Tarikh"/>
          <w:b/>
          <w:bCs/>
          <w:sz w:val="28"/>
          <w:szCs w:val="28"/>
        </w:rPr>
        <w:t xml:space="preserve"> (place X next to one)</w:t>
      </w: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:   </w:t>
      </w:r>
      <w:r w:rsidR="002179B0" w:rsidRPr="000520F4">
        <w:rPr>
          <w:rFonts w:ascii="Avenir Book" w:hAnsi="Avenir Book" w:cs="Al Tarikh"/>
          <w:b/>
          <w:bCs/>
          <w:sz w:val="28"/>
          <w:szCs w:val="28"/>
        </w:rPr>
        <w:t xml:space="preserve">Yes </w:t>
      </w:r>
      <w:r w:rsidR="002179B0" w:rsidRPr="000520F4">
        <w:rPr>
          <w:rFonts w:ascii="Wingdings 2" w:hAnsi="Wingdings 2" w:cs="Al Tarikh"/>
          <w:b/>
          <w:bCs/>
          <w:sz w:val="28"/>
          <w:szCs w:val="28"/>
        </w:rPr>
        <w:t xml:space="preserve"> </w:t>
      </w:r>
      <w:r w:rsidR="002179B0" w:rsidRPr="000520F4">
        <w:rPr>
          <w:rFonts w:ascii="Avenir Book" w:hAnsi="Avenir Book" w:cs="Al Tarikh"/>
          <w:b/>
          <w:bCs/>
          <w:sz w:val="28"/>
          <w:szCs w:val="28"/>
        </w:rPr>
        <w:t xml:space="preserve">  </w:t>
      </w: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No </w:t>
      </w:r>
    </w:p>
    <w:p w14:paraId="0ED0BBE4" w14:textId="7F412A4B" w:rsidR="000A79DB" w:rsidRPr="000520F4" w:rsidRDefault="000A79DB" w:rsidP="00502EEB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>POA Phone:</w:t>
      </w:r>
    </w:p>
    <w:p w14:paraId="4631FABC" w14:textId="5FACEBDE" w:rsidR="000A79DB" w:rsidRPr="000520F4" w:rsidRDefault="000A79DB" w:rsidP="00502EEB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POA Email Address: </w:t>
      </w:r>
      <w:r w:rsidR="0045375D" w:rsidRPr="000520F4">
        <w:rPr>
          <w:rFonts w:ascii="Avenir Book" w:hAnsi="Avenir Book" w:cs="Al Tarikh"/>
          <w:b/>
          <w:bCs/>
          <w:sz w:val="28"/>
          <w:szCs w:val="28"/>
        </w:rPr>
        <w:t xml:space="preserve"> </w:t>
      </w:r>
    </w:p>
    <w:p w14:paraId="07E18E80" w14:textId="777AD11A" w:rsidR="000520F4" w:rsidRPr="000520F4" w:rsidRDefault="000520F4" w:rsidP="00502EEB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Financial Advisor/Financial POA: </w:t>
      </w:r>
    </w:p>
    <w:p w14:paraId="3DB4C2FD" w14:textId="63DD0631" w:rsidR="000520F4" w:rsidRPr="000520F4" w:rsidRDefault="000520F4" w:rsidP="00502EEB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>Financial Advisor’s Phone &amp; Email:</w:t>
      </w:r>
    </w:p>
    <w:p w14:paraId="04A71A7F" w14:textId="09832AC0" w:rsidR="00502EEB" w:rsidRDefault="00502EEB" w:rsidP="000A5661">
      <w:pPr>
        <w:rPr>
          <w:rFonts w:ascii="Avenir Book" w:hAnsi="Avenir Book" w:cs="Al Tarikh"/>
          <w:b/>
          <w:bCs/>
          <w:sz w:val="28"/>
          <w:szCs w:val="28"/>
        </w:rPr>
      </w:pPr>
    </w:p>
    <w:p w14:paraId="3DDE4694" w14:textId="6F4DE832" w:rsidR="000520F4" w:rsidRDefault="000520F4" w:rsidP="000A5661">
      <w:pPr>
        <w:rPr>
          <w:rFonts w:ascii="Avenir Book" w:hAnsi="Avenir Book" w:cs="Al Tarikh"/>
          <w:b/>
          <w:bCs/>
          <w:sz w:val="27"/>
          <w:szCs w:val="27"/>
        </w:rPr>
      </w:pPr>
    </w:p>
    <w:p w14:paraId="2E4D3FF3" w14:textId="06CFCC89" w:rsidR="000520F4" w:rsidRDefault="000520F4" w:rsidP="000520F4">
      <w:pPr>
        <w:pBdr>
          <w:bottom w:val="single" w:sz="12" w:space="1" w:color="auto"/>
        </w:pBdr>
        <w:jc w:val="center"/>
        <w:rPr>
          <w:rFonts w:cstheme="minorHAnsi"/>
          <w:b/>
          <w:bCs/>
          <w:sz w:val="36"/>
          <w:szCs w:val="36"/>
        </w:rPr>
      </w:pPr>
      <w:r w:rsidRPr="000520F4">
        <w:rPr>
          <w:rFonts w:cstheme="minorHAnsi"/>
          <w:b/>
          <w:bCs/>
          <w:sz w:val="36"/>
          <w:szCs w:val="36"/>
        </w:rPr>
        <w:lastRenderedPageBreak/>
        <w:t>Client Intake Form</w:t>
      </w:r>
    </w:p>
    <w:p w14:paraId="6CE66A20" w14:textId="77777777" w:rsidR="00FD6D76" w:rsidRDefault="00FD6D76" w:rsidP="000520F4">
      <w:pPr>
        <w:pBdr>
          <w:bottom w:val="single" w:sz="12" w:space="1" w:color="auto"/>
        </w:pBdr>
        <w:jc w:val="center"/>
        <w:rPr>
          <w:rFonts w:cstheme="minorHAnsi"/>
          <w:b/>
          <w:bCs/>
          <w:sz w:val="36"/>
          <w:szCs w:val="36"/>
        </w:rPr>
      </w:pPr>
    </w:p>
    <w:p w14:paraId="6C2D9629" w14:textId="77777777" w:rsidR="00140686" w:rsidRDefault="00140686" w:rsidP="00140686">
      <w:pPr>
        <w:jc w:val="center"/>
        <w:rPr>
          <w:rFonts w:ascii="Avenir Book" w:hAnsi="Avenir Book" w:cs="Al Tarikh"/>
          <w:b/>
          <w:bCs/>
          <w:sz w:val="28"/>
          <w:szCs w:val="28"/>
          <w:u w:val="single"/>
        </w:rPr>
      </w:pPr>
    </w:p>
    <w:p w14:paraId="0F14A116" w14:textId="7FACE6B6" w:rsidR="00140686" w:rsidRDefault="00140686" w:rsidP="00140686">
      <w:pPr>
        <w:jc w:val="center"/>
        <w:rPr>
          <w:rFonts w:ascii="Avenir Book" w:hAnsi="Avenir Book" w:cs="Al Tarikh"/>
          <w:b/>
          <w:bCs/>
          <w:sz w:val="28"/>
          <w:szCs w:val="28"/>
          <w:u w:val="single"/>
        </w:rPr>
      </w:pPr>
      <w:r w:rsidRPr="000520F4">
        <w:rPr>
          <w:rFonts w:ascii="Avenir Book" w:hAnsi="Avenir Book" w:cs="Al Tarikh"/>
          <w:b/>
          <w:bCs/>
          <w:sz w:val="28"/>
          <w:szCs w:val="28"/>
          <w:u w:val="single"/>
        </w:rPr>
        <w:t>Referral Source &amp; Primary Care Information</w:t>
      </w:r>
    </w:p>
    <w:p w14:paraId="10C94668" w14:textId="7AE005A0" w:rsidR="000520F4" w:rsidRDefault="000520F4" w:rsidP="00140686">
      <w:pPr>
        <w:rPr>
          <w:rFonts w:ascii="Avenir Book" w:hAnsi="Avenir Book" w:cs="Al Tarikh"/>
          <w:b/>
          <w:bCs/>
          <w:sz w:val="32"/>
          <w:szCs w:val="32"/>
        </w:rPr>
      </w:pPr>
    </w:p>
    <w:p w14:paraId="7CCCC396" w14:textId="77777777" w:rsidR="000520F4" w:rsidRPr="000520F4" w:rsidRDefault="000520F4" w:rsidP="000520F4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Referring Medical Doctor:  </w:t>
      </w:r>
    </w:p>
    <w:p w14:paraId="56783A04" w14:textId="77777777" w:rsidR="000520F4" w:rsidRPr="000520F4" w:rsidRDefault="000520F4" w:rsidP="000520F4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Practice Address:  </w:t>
      </w:r>
    </w:p>
    <w:p w14:paraId="5D569447" w14:textId="77777777" w:rsidR="000520F4" w:rsidRPr="000520F4" w:rsidRDefault="000520F4" w:rsidP="000520F4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Office Phone &amp; Fax Number:  </w:t>
      </w:r>
    </w:p>
    <w:p w14:paraId="5D83460D" w14:textId="5777F171" w:rsidR="000520F4" w:rsidRPr="000520F4" w:rsidRDefault="000520F4" w:rsidP="000520F4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Other Referral Source (Self, Website, </w:t>
      </w:r>
      <w:r w:rsidR="00916328">
        <w:rPr>
          <w:rFonts w:ascii="Avenir Book" w:hAnsi="Avenir Book" w:cs="Al Tarikh"/>
          <w:b/>
          <w:bCs/>
          <w:sz w:val="28"/>
          <w:szCs w:val="28"/>
        </w:rPr>
        <w:t xml:space="preserve">Facebook, </w:t>
      </w:r>
      <w:r w:rsidRPr="000520F4">
        <w:rPr>
          <w:rFonts w:ascii="Avenir Book" w:hAnsi="Avenir Book" w:cs="Al Tarikh"/>
          <w:b/>
          <w:bCs/>
          <w:sz w:val="28"/>
          <w:szCs w:val="28"/>
        </w:rPr>
        <w:t>Google, Advocate, LSW</w:t>
      </w:r>
      <w:r w:rsidR="00916328">
        <w:rPr>
          <w:rFonts w:ascii="Avenir Book" w:hAnsi="Avenir Book" w:cs="Al Tarikh"/>
          <w:b/>
          <w:bCs/>
          <w:sz w:val="28"/>
          <w:szCs w:val="28"/>
        </w:rPr>
        <w:t>, other</w:t>
      </w: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): </w:t>
      </w:r>
    </w:p>
    <w:p w14:paraId="10234DE5" w14:textId="77777777" w:rsidR="000520F4" w:rsidRPr="000520F4" w:rsidRDefault="000520F4" w:rsidP="000520F4">
      <w:pPr>
        <w:rPr>
          <w:rFonts w:ascii="Avenir Book" w:hAnsi="Avenir Book" w:cs="Al Tarikh"/>
          <w:b/>
          <w:bCs/>
          <w:sz w:val="28"/>
          <w:szCs w:val="28"/>
        </w:rPr>
      </w:pPr>
    </w:p>
    <w:p w14:paraId="3570169F" w14:textId="77777777" w:rsidR="000520F4" w:rsidRPr="002179B0" w:rsidRDefault="000520F4" w:rsidP="000520F4">
      <w:pPr>
        <w:rPr>
          <w:rFonts w:ascii="Avenir Book" w:hAnsi="Avenir Book" w:cs="Al Tarikh"/>
          <w:b/>
          <w:bCs/>
          <w:sz w:val="27"/>
          <w:szCs w:val="27"/>
        </w:rPr>
      </w:pPr>
      <w:r w:rsidRPr="002179B0">
        <w:rPr>
          <w:rFonts w:ascii="Avenir Book" w:hAnsi="Avenir Book" w:cs="Al Tarikh"/>
          <w:b/>
          <w:bCs/>
          <w:sz w:val="27"/>
          <w:szCs w:val="27"/>
        </w:rPr>
        <w:t xml:space="preserve">Patient’s Medical History:  </w:t>
      </w:r>
    </w:p>
    <w:p w14:paraId="28208FBB" w14:textId="77777777" w:rsidR="000520F4" w:rsidRPr="002179B0" w:rsidRDefault="000520F4" w:rsidP="000520F4">
      <w:pPr>
        <w:rPr>
          <w:rFonts w:ascii="Avenir Book" w:hAnsi="Avenir Book" w:cs="Al Tarikh"/>
          <w:b/>
          <w:bCs/>
          <w:sz w:val="27"/>
          <w:szCs w:val="27"/>
        </w:rPr>
      </w:pPr>
      <w:r w:rsidRPr="002179B0">
        <w:rPr>
          <w:rFonts w:ascii="Avenir Book" w:hAnsi="Avenir Book" w:cs="Al Tarikh"/>
          <w:b/>
          <w:bCs/>
          <w:sz w:val="27"/>
          <w:szCs w:val="27"/>
        </w:rPr>
        <w:t xml:space="preserve">Patient’s Medications(s):   </w:t>
      </w:r>
    </w:p>
    <w:p w14:paraId="0E0A2866" w14:textId="01EA5A2F" w:rsidR="000520F4" w:rsidRPr="000520F4" w:rsidRDefault="000520F4" w:rsidP="000520F4">
      <w:pPr>
        <w:rPr>
          <w:rFonts w:ascii="Avenir Book" w:hAnsi="Avenir Book" w:cs="Al Tarikh"/>
          <w:b/>
          <w:bCs/>
          <w:sz w:val="27"/>
          <w:szCs w:val="27"/>
        </w:rPr>
      </w:pPr>
      <w:r>
        <w:rPr>
          <w:rFonts w:ascii="Avenir Book" w:hAnsi="Avenir Book" w:cs="Al Tarikh"/>
          <w:b/>
          <w:bCs/>
          <w:sz w:val="27"/>
          <w:szCs w:val="27"/>
        </w:rPr>
        <w:t xml:space="preserve">Current </w:t>
      </w:r>
      <w:r w:rsidRPr="002179B0">
        <w:rPr>
          <w:rFonts w:ascii="Avenir Book" w:hAnsi="Avenir Book" w:cs="Al Tarikh"/>
          <w:b/>
          <w:bCs/>
          <w:sz w:val="27"/>
          <w:szCs w:val="27"/>
        </w:rPr>
        <w:t>Area(s) of Concern/Impairment</w:t>
      </w:r>
      <w:r>
        <w:rPr>
          <w:rFonts w:ascii="Avenir Book" w:hAnsi="Avenir Book" w:cs="Al Tarikh"/>
          <w:b/>
          <w:bCs/>
          <w:sz w:val="27"/>
          <w:szCs w:val="27"/>
        </w:rPr>
        <w:t>/Requests for Assessment</w:t>
      </w:r>
      <w:r w:rsidRPr="002179B0">
        <w:rPr>
          <w:rFonts w:ascii="Avenir Book" w:hAnsi="Avenir Book" w:cs="Al Tarikh"/>
          <w:b/>
          <w:bCs/>
          <w:sz w:val="27"/>
          <w:szCs w:val="27"/>
        </w:rPr>
        <w:t xml:space="preserve">:  </w:t>
      </w:r>
    </w:p>
    <w:p w14:paraId="7C4BA383" w14:textId="2F76692F" w:rsidR="000520F4" w:rsidRDefault="000520F4" w:rsidP="000520F4">
      <w:pPr>
        <w:jc w:val="center"/>
        <w:rPr>
          <w:rFonts w:ascii="Avenir Book" w:hAnsi="Avenir Book" w:cs="Al Tarikh"/>
          <w:b/>
          <w:bCs/>
          <w:sz w:val="32"/>
          <w:szCs w:val="32"/>
        </w:rPr>
      </w:pPr>
    </w:p>
    <w:p w14:paraId="6CAE0C3C" w14:textId="77777777" w:rsidR="00916328" w:rsidRPr="000520F4" w:rsidRDefault="00916328" w:rsidP="000520F4">
      <w:pPr>
        <w:jc w:val="center"/>
        <w:rPr>
          <w:rFonts w:ascii="Avenir Book" w:hAnsi="Avenir Book" w:cs="Al Tarikh"/>
          <w:b/>
          <w:bCs/>
          <w:sz w:val="32"/>
          <w:szCs w:val="32"/>
        </w:rPr>
      </w:pPr>
    </w:p>
    <w:p w14:paraId="09B2B163" w14:textId="79E8EA48" w:rsidR="000520F4" w:rsidRDefault="00502EEB" w:rsidP="000A5661">
      <w:pPr>
        <w:rPr>
          <w:rFonts w:ascii="Avenir Book" w:hAnsi="Avenir Book" w:cs="Al Tarikh"/>
          <w:b/>
          <w:bCs/>
          <w:sz w:val="28"/>
          <w:szCs w:val="28"/>
        </w:rPr>
      </w:pPr>
      <w:r w:rsidRPr="000520F4">
        <w:rPr>
          <w:rFonts w:ascii="Avenir Book" w:hAnsi="Avenir Book" w:cs="Al Tarikh"/>
          <w:b/>
          <w:bCs/>
          <w:sz w:val="28"/>
          <w:szCs w:val="28"/>
        </w:rPr>
        <w:t xml:space="preserve">Patient’s </w:t>
      </w:r>
      <w:r w:rsidR="000A5661" w:rsidRPr="000520F4">
        <w:rPr>
          <w:rFonts w:ascii="Avenir Book" w:hAnsi="Avenir Book" w:cs="Al Tarikh"/>
          <w:b/>
          <w:bCs/>
          <w:sz w:val="28"/>
          <w:szCs w:val="28"/>
        </w:rPr>
        <w:t>Insurance</w:t>
      </w:r>
      <w:r w:rsidR="00DF0C19" w:rsidRPr="000520F4">
        <w:rPr>
          <w:rFonts w:ascii="Avenir Book" w:hAnsi="Avenir Book" w:cs="Al Tarikh"/>
          <w:b/>
          <w:bCs/>
          <w:sz w:val="28"/>
          <w:szCs w:val="28"/>
        </w:rPr>
        <w:t xml:space="preserve">(s) (Please </w:t>
      </w:r>
      <w:r w:rsidR="00DF0C19" w:rsidRPr="000520F4">
        <w:rPr>
          <w:rFonts w:ascii="Avenir Book" w:hAnsi="Avenir Book" w:cs="Al Tarikh"/>
          <w:b/>
          <w:bCs/>
          <w:sz w:val="28"/>
          <w:szCs w:val="28"/>
          <w:u w:val="single"/>
        </w:rPr>
        <w:t>check all that apply</w:t>
      </w:r>
      <w:r w:rsidR="00DF0C19" w:rsidRPr="000520F4">
        <w:rPr>
          <w:rFonts w:ascii="Avenir Book" w:hAnsi="Avenir Book" w:cs="Al Tarikh"/>
          <w:b/>
          <w:bCs/>
          <w:sz w:val="28"/>
          <w:szCs w:val="28"/>
        </w:rPr>
        <w:t xml:space="preserve"> &amp; </w:t>
      </w:r>
      <w:r w:rsidR="00DF0C19" w:rsidRPr="000520F4">
        <w:rPr>
          <w:rFonts w:ascii="Avenir Book" w:hAnsi="Avenir Book" w:cs="Al Tarikh"/>
          <w:b/>
          <w:bCs/>
          <w:sz w:val="28"/>
          <w:szCs w:val="28"/>
          <w:u w:val="single"/>
        </w:rPr>
        <w:t>write name</w:t>
      </w:r>
      <w:r w:rsidR="00DF0C19" w:rsidRPr="000520F4">
        <w:rPr>
          <w:rFonts w:ascii="Avenir Book" w:hAnsi="Avenir Book" w:cs="Al Tarikh"/>
          <w:b/>
          <w:bCs/>
          <w:sz w:val="28"/>
          <w:szCs w:val="28"/>
        </w:rPr>
        <w:t xml:space="preserve"> of insurance carrier(s)</w:t>
      </w:r>
      <w:r w:rsidR="000A5661" w:rsidRPr="000520F4">
        <w:rPr>
          <w:rFonts w:ascii="Avenir Book" w:hAnsi="Avenir Book" w:cs="Al Tarikh"/>
          <w:b/>
          <w:bCs/>
          <w:sz w:val="28"/>
          <w:szCs w:val="28"/>
        </w:rPr>
        <w:t xml:space="preserve">: </w:t>
      </w:r>
    </w:p>
    <w:p w14:paraId="7770D366" w14:textId="77777777" w:rsidR="00916328" w:rsidRPr="000520F4" w:rsidRDefault="00916328" w:rsidP="000A5661">
      <w:pPr>
        <w:rPr>
          <w:rFonts w:ascii="Avenir Book" w:hAnsi="Avenir Book" w:cs="Al Tarikh"/>
          <w:b/>
          <w:bCs/>
          <w:sz w:val="28"/>
          <w:szCs w:val="28"/>
        </w:rPr>
      </w:pPr>
    </w:p>
    <w:p w14:paraId="7E26257F" w14:textId="6A008A0D" w:rsidR="000A5661" w:rsidRPr="000520F4" w:rsidRDefault="000A5661" w:rsidP="000A5661">
      <w:pPr>
        <w:pStyle w:val="ListParagraph"/>
        <w:numPr>
          <w:ilvl w:val="0"/>
          <w:numId w:val="1"/>
        </w:numPr>
        <w:rPr>
          <w:rFonts w:ascii="Avenir Book" w:hAnsi="Avenir Book" w:cs="Al Tarikh"/>
          <w:b/>
          <w:bCs/>
          <w:i/>
          <w:iCs/>
          <w:sz w:val="30"/>
          <w:szCs w:val="30"/>
        </w:rPr>
      </w:pPr>
      <w:r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>Medicare plan:</w:t>
      </w:r>
      <w:r w:rsidR="006567DB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 Traditional</w:t>
      </w:r>
      <w:r w:rsidR="0045375D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 (80%)</w:t>
      </w:r>
      <w:r w:rsidR="00DF0C19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 </w:t>
      </w:r>
      <w:r w:rsidR="0026038D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  </w:t>
      </w:r>
      <w:r w:rsidR="0026038D" w:rsidRPr="000520F4">
        <w:rPr>
          <w:rFonts w:ascii="Webdings" w:hAnsi="Webdings" w:cs="Al Tarikh"/>
          <w:b/>
          <w:bCs/>
          <w:sz w:val="30"/>
          <w:szCs w:val="30"/>
        </w:rPr>
        <w:t>¥</w:t>
      </w:r>
    </w:p>
    <w:p w14:paraId="187978BE" w14:textId="7AC8F333" w:rsidR="000A5661" w:rsidRPr="000520F4" w:rsidRDefault="000A5661" w:rsidP="000A5661">
      <w:pPr>
        <w:pStyle w:val="ListParagraph"/>
        <w:numPr>
          <w:ilvl w:val="0"/>
          <w:numId w:val="1"/>
        </w:numPr>
        <w:rPr>
          <w:rFonts w:ascii="Avenir Book" w:hAnsi="Avenir Book" w:cs="Al Tarikh"/>
          <w:b/>
          <w:bCs/>
          <w:i/>
          <w:iCs/>
          <w:sz w:val="30"/>
          <w:szCs w:val="30"/>
        </w:rPr>
      </w:pPr>
      <w:r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>Medicare advantage plan:</w:t>
      </w:r>
      <w:r w:rsidR="0045375D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  </w:t>
      </w:r>
      <w:r w:rsidR="0026038D" w:rsidRPr="000520F4">
        <w:rPr>
          <w:rFonts w:ascii="Webdings" w:hAnsi="Webdings" w:cs="Al Tarikh"/>
          <w:b/>
          <w:bCs/>
          <w:sz w:val="30"/>
          <w:szCs w:val="30"/>
        </w:rPr>
        <w:t xml:space="preserve">¥ </w:t>
      </w:r>
      <w:r w:rsidR="0026038D" w:rsidRPr="000520F4">
        <w:rPr>
          <w:rFonts w:cstheme="minorHAnsi"/>
          <w:b/>
          <w:bCs/>
          <w:sz w:val="30"/>
          <w:szCs w:val="30"/>
        </w:rPr>
        <w:t>_____________________</w:t>
      </w:r>
    </w:p>
    <w:p w14:paraId="0719D164" w14:textId="362FCDAA" w:rsidR="000A5661" w:rsidRPr="000520F4" w:rsidRDefault="000A5661" w:rsidP="000A5661">
      <w:pPr>
        <w:pStyle w:val="ListParagraph"/>
        <w:numPr>
          <w:ilvl w:val="0"/>
          <w:numId w:val="1"/>
        </w:numPr>
        <w:rPr>
          <w:rFonts w:ascii="Avenir Book" w:hAnsi="Avenir Book" w:cs="Al Tarikh"/>
          <w:b/>
          <w:bCs/>
          <w:i/>
          <w:iCs/>
          <w:sz w:val="30"/>
          <w:szCs w:val="30"/>
        </w:rPr>
      </w:pPr>
      <w:r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>Private insurance plan:</w:t>
      </w:r>
      <w:r w:rsidR="0045375D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 (20%)</w:t>
      </w:r>
      <w:r w:rsidR="0026038D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  </w:t>
      </w:r>
      <w:r w:rsidR="0026038D" w:rsidRPr="000520F4">
        <w:rPr>
          <w:rFonts w:ascii="Webdings" w:hAnsi="Webdings" w:cs="Al Tarikh"/>
          <w:b/>
          <w:bCs/>
          <w:sz w:val="30"/>
          <w:szCs w:val="30"/>
        </w:rPr>
        <w:t>¥</w:t>
      </w:r>
      <w:r w:rsidR="0026038D" w:rsidRPr="000520F4">
        <w:rPr>
          <w:rFonts w:cstheme="minorHAnsi"/>
          <w:b/>
          <w:bCs/>
          <w:sz w:val="30"/>
          <w:szCs w:val="30"/>
        </w:rPr>
        <w:t xml:space="preserve"> ____________________</w:t>
      </w:r>
    </w:p>
    <w:p w14:paraId="21F17A92" w14:textId="0E2F979A" w:rsidR="000A5661" w:rsidRPr="000520F4" w:rsidRDefault="00140686" w:rsidP="000A5661">
      <w:pPr>
        <w:pStyle w:val="ListParagraph"/>
        <w:numPr>
          <w:ilvl w:val="0"/>
          <w:numId w:val="1"/>
        </w:numPr>
        <w:rPr>
          <w:rFonts w:ascii="Avenir Book" w:hAnsi="Avenir Book" w:cs="Al Tarikh"/>
          <w:b/>
          <w:bCs/>
          <w:i/>
          <w:iCs/>
          <w:sz w:val="30"/>
          <w:szCs w:val="30"/>
        </w:rPr>
      </w:pPr>
      <w:r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Additional </w:t>
      </w:r>
      <w:r w:rsidR="000A5661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Supplemental </w:t>
      </w:r>
      <w:r>
        <w:rPr>
          <w:rFonts w:ascii="Avenir Book" w:hAnsi="Avenir Book" w:cs="Al Tarikh"/>
          <w:b/>
          <w:bCs/>
          <w:i/>
          <w:iCs/>
          <w:sz w:val="30"/>
          <w:szCs w:val="30"/>
        </w:rPr>
        <w:t>P</w:t>
      </w:r>
      <w:r w:rsidR="000A5661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>lan</w:t>
      </w:r>
      <w:r>
        <w:rPr>
          <w:rFonts w:ascii="Avenir Book" w:hAnsi="Avenir Book" w:cs="Al Tarikh"/>
          <w:b/>
          <w:bCs/>
          <w:i/>
          <w:iCs/>
          <w:sz w:val="30"/>
          <w:szCs w:val="30"/>
        </w:rPr>
        <w:t>s</w:t>
      </w:r>
      <w:r w:rsidR="000A5661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: </w:t>
      </w:r>
      <w:r w:rsidR="00DF0C19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>(</w:t>
      </w:r>
      <w:r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ONLY for a </w:t>
      </w:r>
      <w:r w:rsidR="00DF0C19" w:rsidRPr="000520F4">
        <w:rPr>
          <w:rFonts w:ascii="Avenir Book" w:hAnsi="Avenir Book" w:cs="Al Tarikh"/>
          <w:b/>
          <w:bCs/>
          <w:i/>
          <w:iCs/>
          <w:sz w:val="30"/>
          <w:szCs w:val="30"/>
        </w:rPr>
        <w:t>Tertiary pla</w:t>
      </w:r>
      <w:r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n) </w:t>
      </w:r>
      <w:r w:rsidRPr="000520F4">
        <w:rPr>
          <w:rFonts w:ascii="Webdings" w:hAnsi="Webdings" w:cs="Al Tarikh"/>
          <w:b/>
          <w:bCs/>
          <w:sz w:val="30"/>
          <w:szCs w:val="30"/>
        </w:rPr>
        <w:t>¥</w:t>
      </w:r>
      <w:r w:rsidRPr="000520F4">
        <w:rPr>
          <w:rFonts w:cstheme="minorHAnsi"/>
          <w:b/>
          <w:bCs/>
          <w:sz w:val="30"/>
          <w:szCs w:val="30"/>
        </w:rPr>
        <w:t xml:space="preserve"> </w:t>
      </w:r>
      <w:r>
        <w:rPr>
          <w:rFonts w:ascii="Avenir Book" w:hAnsi="Avenir Book" w:cs="Al Tarikh"/>
          <w:b/>
          <w:bCs/>
          <w:i/>
          <w:iCs/>
          <w:sz w:val="30"/>
          <w:szCs w:val="30"/>
        </w:rPr>
        <w:t xml:space="preserve"> </w:t>
      </w:r>
      <w:r>
        <w:rPr>
          <w:rFonts w:cstheme="minorHAnsi"/>
          <w:b/>
          <w:bCs/>
          <w:sz w:val="30"/>
          <w:szCs w:val="30"/>
        </w:rPr>
        <w:t>___________</w:t>
      </w:r>
    </w:p>
    <w:p w14:paraId="79AE79A3" w14:textId="3E6AEB03" w:rsidR="003E0C88" w:rsidRDefault="003E0C88" w:rsidP="00D76A4C">
      <w:pPr>
        <w:pBdr>
          <w:bottom w:val="single" w:sz="12" w:space="1" w:color="auto"/>
        </w:pBdr>
        <w:rPr>
          <w:rFonts w:ascii="Avenir Book" w:hAnsi="Avenir Book" w:cs="Al Tarikh"/>
          <w:sz w:val="27"/>
          <w:szCs w:val="27"/>
        </w:rPr>
      </w:pPr>
    </w:p>
    <w:p w14:paraId="26C6AEC7" w14:textId="77777777" w:rsidR="00916328" w:rsidRPr="00DF0C19" w:rsidRDefault="00916328" w:rsidP="00D76A4C">
      <w:pPr>
        <w:pBdr>
          <w:bottom w:val="single" w:sz="12" w:space="1" w:color="auto"/>
        </w:pBdr>
        <w:rPr>
          <w:rFonts w:ascii="Avenir Book" w:hAnsi="Avenir Book" w:cs="Al Tarikh"/>
          <w:sz w:val="27"/>
          <w:szCs w:val="27"/>
        </w:rPr>
      </w:pPr>
    </w:p>
    <w:p w14:paraId="51F5BE26" w14:textId="336DF2B4" w:rsidR="00CC63BF" w:rsidRPr="00140686" w:rsidRDefault="00502EEB" w:rsidP="00D76A4C">
      <w:pPr>
        <w:pBdr>
          <w:bottom w:val="single" w:sz="12" w:space="1" w:color="auto"/>
        </w:pBdr>
        <w:rPr>
          <w:rFonts w:ascii="Avenir Book" w:hAnsi="Avenir Book" w:cs="Al Tarikh"/>
          <w:b/>
          <w:bCs/>
          <w:i/>
          <w:iCs/>
          <w:sz w:val="32"/>
          <w:szCs w:val="32"/>
        </w:rPr>
      </w:pPr>
      <w:r w:rsidRPr="00140686">
        <w:rPr>
          <w:rFonts w:ascii="Avenir Book" w:hAnsi="Avenir Book" w:cs="Al Tarikh"/>
          <w:b/>
          <w:bCs/>
          <w:i/>
          <w:iCs/>
          <w:sz w:val="32"/>
          <w:szCs w:val="32"/>
        </w:rPr>
        <w:t>(</w:t>
      </w:r>
      <w:r w:rsidR="00140686">
        <w:rPr>
          <w:rFonts w:ascii="Avenir Book" w:hAnsi="Avenir Book" w:cs="Al Tarikh"/>
          <w:b/>
          <w:bCs/>
          <w:i/>
          <w:iCs/>
          <w:sz w:val="32"/>
          <w:szCs w:val="32"/>
        </w:rPr>
        <w:t>*</w:t>
      </w:r>
      <w:r w:rsidRPr="00140686">
        <w:rPr>
          <w:rFonts w:ascii="Avenir Book" w:hAnsi="Avenir Book" w:cs="Al Tarikh"/>
          <w:b/>
          <w:bCs/>
          <w:i/>
          <w:iCs/>
          <w:sz w:val="32"/>
          <w:szCs w:val="32"/>
        </w:rPr>
        <w:t>office use only</w:t>
      </w:r>
      <w:r w:rsidR="00140686">
        <w:rPr>
          <w:rFonts w:ascii="Avenir Book" w:hAnsi="Avenir Book" w:cs="Al Tarikh"/>
          <w:b/>
          <w:bCs/>
          <w:i/>
          <w:iCs/>
          <w:sz w:val="32"/>
          <w:szCs w:val="32"/>
        </w:rPr>
        <w:t>*</w:t>
      </w:r>
      <w:r w:rsidRPr="00140686">
        <w:rPr>
          <w:rFonts w:ascii="Avenir Book" w:hAnsi="Avenir Book" w:cs="Al Tarikh"/>
          <w:b/>
          <w:bCs/>
          <w:i/>
          <w:iCs/>
          <w:sz w:val="32"/>
          <w:szCs w:val="32"/>
        </w:rPr>
        <w:t>)</w:t>
      </w:r>
    </w:p>
    <w:p w14:paraId="7B722266" w14:textId="3E43B88A" w:rsidR="00140686" w:rsidRPr="003E0C88" w:rsidRDefault="00EB7D33" w:rsidP="000A5661">
      <w:pPr>
        <w:rPr>
          <w:rFonts w:ascii="Avenir Book" w:hAnsi="Avenir Book" w:cs="Al Tarikh"/>
          <w:b/>
          <w:bCs/>
          <w:sz w:val="26"/>
          <w:szCs w:val="26"/>
        </w:rPr>
      </w:pPr>
      <w:r w:rsidRPr="003E0C88">
        <w:rPr>
          <w:rFonts w:ascii="Avenir Book" w:hAnsi="Avenir Book" w:cs="Al Tarikh"/>
          <w:b/>
          <w:bCs/>
          <w:sz w:val="26"/>
          <w:szCs w:val="26"/>
        </w:rPr>
        <w:t xml:space="preserve">Appropriate for Treatment:   Yes  </w:t>
      </w:r>
      <w:r w:rsidR="002179B0" w:rsidRPr="003E0C88">
        <w:rPr>
          <w:rFonts w:ascii="Avenir Book" w:hAnsi="Avenir Book" w:cs="Al Tarikh"/>
          <w:b/>
          <w:bCs/>
          <w:sz w:val="26"/>
          <w:szCs w:val="26"/>
        </w:rPr>
        <w:t xml:space="preserve"> </w:t>
      </w:r>
      <w:r w:rsidRPr="003E0C88">
        <w:rPr>
          <w:rFonts w:ascii="Avenir Book" w:hAnsi="Avenir Book" w:cs="Al Tarikh"/>
          <w:b/>
          <w:bCs/>
          <w:sz w:val="26"/>
          <w:szCs w:val="26"/>
        </w:rPr>
        <w:t xml:space="preserve">      No </w:t>
      </w:r>
    </w:p>
    <w:p w14:paraId="322C8C48" w14:textId="34EE595D" w:rsidR="00140686" w:rsidRPr="003E0C88" w:rsidRDefault="00D76A4C" w:rsidP="000A5661">
      <w:pPr>
        <w:rPr>
          <w:rFonts w:ascii="Avenir Book" w:hAnsi="Avenir Book" w:cs="Al Tarikh"/>
          <w:b/>
          <w:bCs/>
          <w:sz w:val="26"/>
          <w:szCs w:val="26"/>
        </w:rPr>
      </w:pPr>
      <w:r w:rsidRPr="003E0C88">
        <w:rPr>
          <w:rFonts w:ascii="Avenir Book" w:hAnsi="Avenir Book" w:cs="Al Tarikh"/>
          <w:b/>
          <w:bCs/>
          <w:sz w:val="26"/>
          <w:szCs w:val="26"/>
        </w:rPr>
        <w:t>Client</w:t>
      </w:r>
      <w:r w:rsidR="00140686" w:rsidRPr="003E0C88">
        <w:rPr>
          <w:rFonts w:ascii="Avenir Book" w:hAnsi="Avenir Book" w:cs="Al Tarikh"/>
          <w:b/>
          <w:bCs/>
          <w:sz w:val="26"/>
          <w:szCs w:val="26"/>
        </w:rPr>
        <w:t>/</w:t>
      </w:r>
      <w:r w:rsidRPr="003E0C88">
        <w:rPr>
          <w:rFonts w:ascii="Avenir Book" w:hAnsi="Avenir Book" w:cs="Al Tarikh"/>
          <w:b/>
          <w:bCs/>
          <w:sz w:val="26"/>
          <w:szCs w:val="26"/>
        </w:rPr>
        <w:t xml:space="preserve">POA Consent to Evaluation:    </w:t>
      </w:r>
      <w:r w:rsidR="003E0C88" w:rsidRPr="003E0C88">
        <w:rPr>
          <w:rFonts w:ascii="Avenir Book" w:hAnsi="Avenir Book" w:cs="Al Tarikh"/>
          <w:b/>
          <w:bCs/>
          <w:sz w:val="26"/>
          <w:szCs w:val="26"/>
        </w:rPr>
        <w:t xml:space="preserve">   </w:t>
      </w:r>
    </w:p>
    <w:p w14:paraId="595F5C6B" w14:textId="649E90F9" w:rsidR="00D76A4C" w:rsidRPr="003E0C88" w:rsidRDefault="00502EEB" w:rsidP="000A5661">
      <w:pPr>
        <w:rPr>
          <w:rFonts w:ascii="Bradley Hand" w:hAnsi="Bradley Hand" w:cs="Al Tarikh"/>
          <w:b/>
          <w:bCs/>
          <w:sz w:val="26"/>
          <w:szCs w:val="26"/>
        </w:rPr>
      </w:pPr>
      <w:r w:rsidRPr="003E0C88">
        <w:rPr>
          <w:rFonts w:ascii="Avenir Book" w:hAnsi="Avenir Book" w:cs="Al Tarikh"/>
          <w:b/>
          <w:bCs/>
          <w:sz w:val="26"/>
          <w:szCs w:val="26"/>
        </w:rPr>
        <w:t xml:space="preserve">Clinician </w:t>
      </w:r>
      <w:r w:rsidR="00DF0C19" w:rsidRPr="003E0C88">
        <w:rPr>
          <w:rFonts w:ascii="Avenir Book" w:hAnsi="Avenir Book" w:cs="Al Tarikh"/>
          <w:b/>
          <w:bCs/>
          <w:sz w:val="26"/>
          <w:szCs w:val="26"/>
        </w:rPr>
        <w:t>Initials/Signature</w:t>
      </w:r>
      <w:r w:rsidRPr="003E0C88">
        <w:rPr>
          <w:rFonts w:ascii="Avenir Book" w:hAnsi="Avenir Book" w:cs="Al Tarikh"/>
          <w:b/>
          <w:bCs/>
          <w:sz w:val="26"/>
          <w:szCs w:val="26"/>
        </w:rPr>
        <w:t xml:space="preserve">: </w:t>
      </w:r>
      <w:r w:rsidR="00C57265" w:rsidRPr="003E0C88">
        <w:rPr>
          <w:rFonts w:ascii="Bradley Hand" w:hAnsi="Bradley Hand" w:cs="Al Tarikh"/>
          <w:b/>
          <w:bCs/>
          <w:sz w:val="26"/>
          <w:szCs w:val="26"/>
          <w:u w:val="single"/>
        </w:rPr>
        <w:t>C.M.B./Christina Buchanan, M.S., CCC-SLP</w:t>
      </w:r>
    </w:p>
    <w:p w14:paraId="3A696AE2" w14:textId="254AB668" w:rsidR="00502EEB" w:rsidRPr="003E0C88" w:rsidRDefault="00502EEB" w:rsidP="000A5661">
      <w:pPr>
        <w:rPr>
          <w:rFonts w:ascii="Avenir Book" w:hAnsi="Avenir Book" w:cs="Al Tarikh"/>
          <w:b/>
          <w:bCs/>
          <w:sz w:val="26"/>
          <w:szCs w:val="26"/>
          <w:u w:val="single"/>
        </w:rPr>
      </w:pPr>
      <w:r w:rsidRPr="003E0C88">
        <w:rPr>
          <w:rFonts w:ascii="Avenir Book" w:hAnsi="Avenir Book" w:cs="Al Tarikh"/>
          <w:b/>
          <w:bCs/>
          <w:sz w:val="26"/>
          <w:szCs w:val="26"/>
        </w:rPr>
        <w:t xml:space="preserve">Date of Intake: </w:t>
      </w:r>
    </w:p>
    <w:sectPr w:rsidR="00502EEB" w:rsidRPr="003E0C88" w:rsidSect="00EB7D33">
      <w:headerReference w:type="default" r:id="rId8"/>
      <w:footerReference w:type="default" r:id="rId9"/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3FC4C" w14:textId="77777777" w:rsidR="008E3C3F" w:rsidRDefault="008E3C3F" w:rsidP="00CC63BF">
      <w:r>
        <w:separator/>
      </w:r>
    </w:p>
  </w:endnote>
  <w:endnote w:type="continuationSeparator" w:id="0">
    <w:p w14:paraId="22E4C3C4" w14:textId="77777777" w:rsidR="008E3C3F" w:rsidRDefault="008E3C3F" w:rsidP="00CC6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l Tarikh">
    <w:altName w:val="﷽﷽﷽﷽﷽﷽﷽﷽h"/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Bradley Hand">
    <w:altName w:val="﷽﷽﷽﷽﷽﷽﷽﷽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99CB9" w14:textId="233B76CC" w:rsidR="00140686" w:rsidRPr="00140686" w:rsidRDefault="00140686" w:rsidP="00140686">
    <w:pPr>
      <w:jc w:val="center"/>
      <w:rPr>
        <w:rFonts w:ascii="Avenir Book" w:hAnsi="Avenir Book" w:cs="Al Tarikh"/>
        <w:b/>
        <w:bCs/>
        <w:sz w:val="30"/>
        <w:szCs w:val="30"/>
      </w:rPr>
    </w:pPr>
    <w:r w:rsidRPr="00140686">
      <w:rPr>
        <w:rFonts w:cstheme="minorHAnsi"/>
        <w:b/>
        <w:bCs/>
        <w:sz w:val="30"/>
        <w:szCs w:val="30"/>
      </w:rPr>
      <w:t xml:space="preserve">*Please </w:t>
    </w:r>
    <w:r w:rsidRPr="00140686">
      <w:rPr>
        <w:rFonts w:cstheme="minorHAnsi"/>
        <w:b/>
        <w:bCs/>
        <w:i/>
        <w:iCs/>
        <w:sz w:val="30"/>
        <w:szCs w:val="30"/>
      </w:rPr>
      <w:t>print</w:t>
    </w:r>
    <w:r w:rsidRPr="00140686">
      <w:rPr>
        <w:rFonts w:cstheme="minorHAnsi"/>
        <w:b/>
        <w:bCs/>
        <w:sz w:val="30"/>
        <w:szCs w:val="30"/>
      </w:rPr>
      <w:t xml:space="preserve">, </w:t>
    </w:r>
    <w:r w:rsidRPr="00140686">
      <w:rPr>
        <w:rFonts w:cstheme="minorHAnsi"/>
        <w:b/>
        <w:bCs/>
        <w:i/>
        <w:iCs/>
        <w:sz w:val="30"/>
        <w:szCs w:val="30"/>
      </w:rPr>
      <w:t>complete</w:t>
    </w:r>
    <w:r w:rsidRPr="00140686">
      <w:rPr>
        <w:rFonts w:cstheme="minorHAnsi"/>
        <w:b/>
        <w:bCs/>
        <w:sz w:val="30"/>
        <w:szCs w:val="30"/>
      </w:rPr>
      <w:t xml:space="preserve"> and </w:t>
    </w:r>
    <w:r w:rsidRPr="00140686">
      <w:rPr>
        <w:rFonts w:cstheme="minorHAnsi"/>
        <w:b/>
        <w:bCs/>
        <w:i/>
        <w:iCs/>
        <w:sz w:val="30"/>
        <w:szCs w:val="30"/>
      </w:rPr>
      <w:t>submit</w:t>
    </w:r>
    <w:r w:rsidRPr="00140686">
      <w:rPr>
        <w:rFonts w:cstheme="minorHAnsi"/>
        <w:b/>
        <w:bCs/>
        <w:sz w:val="30"/>
        <w:szCs w:val="30"/>
      </w:rPr>
      <w:t xml:space="preserve"> form to </w:t>
    </w:r>
    <w:r>
      <w:rPr>
        <w:rFonts w:cstheme="minorHAnsi"/>
        <w:b/>
        <w:bCs/>
        <w:sz w:val="30"/>
        <w:szCs w:val="30"/>
      </w:rPr>
      <w:t>clinician upon date of evaluation and/or attach &amp; send to: cbuchanan@trinityspeechtherapy.com</w:t>
    </w:r>
    <w:r w:rsidRPr="00140686">
      <w:rPr>
        <w:rFonts w:cstheme="minorHAnsi"/>
        <w:b/>
        <w:bCs/>
        <w:sz w:val="30"/>
        <w:szCs w:val="30"/>
      </w:rPr>
      <w:t>*</w:t>
    </w:r>
  </w:p>
  <w:p w14:paraId="1E1E27B0" w14:textId="75FDDEBB" w:rsidR="00140686" w:rsidRPr="00140686" w:rsidRDefault="00140686">
    <w:pPr>
      <w:pStyle w:val="Footer"/>
      <w:rPr>
        <w:sz w:val="30"/>
        <w:szCs w:val="30"/>
      </w:rPr>
    </w:pPr>
  </w:p>
  <w:p w14:paraId="25AD657B" w14:textId="77777777" w:rsidR="00140686" w:rsidRDefault="001406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D2CDD" w14:textId="77777777" w:rsidR="008E3C3F" w:rsidRDefault="008E3C3F" w:rsidP="00CC63BF">
      <w:r>
        <w:separator/>
      </w:r>
    </w:p>
  </w:footnote>
  <w:footnote w:type="continuationSeparator" w:id="0">
    <w:p w14:paraId="64745C5D" w14:textId="77777777" w:rsidR="008E3C3F" w:rsidRDefault="008E3C3F" w:rsidP="00CC6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0E673" w14:textId="0EADE5CD" w:rsidR="00CC63BF" w:rsidRDefault="00CC63BF" w:rsidP="00C57265">
    <w:pPr>
      <w:pStyle w:val="Header"/>
      <w:tabs>
        <w:tab w:val="left" w:pos="2592"/>
        <w:tab w:val="center" w:pos="5400"/>
      </w:tabs>
      <w:jc w:val="center"/>
    </w:pPr>
    <w:r w:rsidRPr="00CC63BF">
      <w:rPr>
        <w:noProof/>
      </w:rPr>
      <w:drawing>
        <wp:inline distT="0" distB="0" distL="0" distR="0" wp14:anchorId="41D5E18F" wp14:editId="095896BD">
          <wp:extent cx="2220982" cy="802640"/>
          <wp:effectExtent l="0" t="0" r="1905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686" cy="818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15BCCA" w14:textId="77777777" w:rsidR="00CC63BF" w:rsidRDefault="00CC63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7341F2"/>
    <w:multiLevelType w:val="hybridMultilevel"/>
    <w:tmpl w:val="5CAA7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EB"/>
    <w:rsid w:val="000520F4"/>
    <w:rsid w:val="000A5661"/>
    <w:rsid w:val="000A79DB"/>
    <w:rsid w:val="000F3D4C"/>
    <w:rsid w:val="00140686"/>
    <w:rsid w:val="00177B50"/>
    <w:rsid w:val="001E4B7A"/>
    <w:rsid w:val="002179B0"/>
    <w:rsid w:val="0026038D"/>
    <w:rsid w:val="00356CC9"/>
    <w:rsid w:val="003C77D5"/>
    <w:rsid w:val="003E0C88"/>
    <w:rsid w:val="0045375D"/>
    <w:rsid w:val="004E7873"/>
    <w:rsid w:val="00502EEB"/>
    <w:rsid w:val="00603419"/>
    <w:rsid w:val="00615285"/>
    <w:rsid w:val="006567DB"/>
    <w:rsid w:val="00706907"/>
    <w:rsid w:val="007C55D8"/>
    <w:rsid w:val="007D001C"/>
    <w:rsid w:val="00803FF5"/>
    <w:rsid w:val="008E3C3F"/>
    <w:rsid w:val="00916328"/>
    <w:rsid w:val="009175D0"/>
    <w:rsid w:val="00AE3EBB"/>
    <w:rsid w:val="00B02128"/>
    <w:rsid w:val="00C30977"/>
    <w:rsid w:val="00C57265"/>
    <w:rsid w:val="00CC63BF"/>
    <w:rsid w:val="00D76A4C"/>
    <w:rsid w:val="00DF0C19"/>
    <w:rsid w:val="00DF1566"/>
    <w:rsid w:val="00DF3AC5"/>
    <w:rsid w:val="00EB7D33"/>
    <w:rsid w:val="00EF698E"/>
    <w:rsid w:val="00EF75A7"/>
    <w:rsid w:val="00FD2ED0"/>
    <w:rsid w:val="00FD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4454F"/>
  <w15:chartTrackingRefBased/>
  <w15:docId w15:val="{F998C952-5FC8-BF41-8793-A641FB0C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6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67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7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63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3BF"/>
  </w:style>
  <w:style w:type="paragraph" w:styleId="Footer">
    <w:name w:val="footer"/>
    <w:basedOn w:val="Normal"/>
    <w:link w:val="FooterChar"/>
    <w:uiPriority w:val="99"/>
    <w:unhideWhenUsed/>
    <w:rsid w:val="00CC63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66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527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340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hristina/Desktop/Client%20Intake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242F03-2D91-2F46-A8D3-32E7EC9D0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Client Intake Form.dotx</Template>
  <TotalTime>99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Christina Buchanan</cp:lastModifiedBy>
  <cp:revision>15</cp:revision>
  <cp:lastPrinted>2020-12-01T21:50:00Z</cp:lastPrinted>
  <dcterms:created xsi:type="dcterms:W3CDTF">2020-12-01T21:51:00Z</dcterms:created>
  <dcterms:modified xsi:type="dcterms:W3CDTF">2021-02-09T19:37:00Z</dcterms:modified>
</cp:coreProperties>
</file>